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5A7B" w14:textId="4B016AE3" w:rsidR="001F08D3" w:rsidRPr="0042324D" w:rsidRDefault="001F08D3" w:rsidP="003E0170">
      <w:pPr>
        <w:spacing w:line="288" w:lineRule="auto"/>
        <w:rPr>
          <w:rFonts w:ascii="Arial" w:hAnsi="Arial"/>
          <w:b/>
          <w:sz w:val="20"/>
          <w:szCs w:val="20"/>
        </w:rPr>
      </w:pPr>
    </w:p>
    <w:p w14:paraId="65500EC0" w14:textId="77777777" w:rsidR="001F08D3" w:rsidRPr="0042324D" w:rsidRDefault="001F08D3" w:rsidP="003E0170">
      <w:pPr>
        <w:spacing w:line="288" w:lineRule="auto"/>
        <w:rPr>
          <w:rFonts w:ascii="Arial" w:hAnsi="Arial"/>
          <w:b/>
          <w:sz w:val="20"/>
          <w:szCs w:val="20"/>
        </w:rPr>
      </w:pPr>
    </w:p>
    <w:p w14:paraId="4B52D582" w14:textId="1BDBD566" w:rsidR="00A0029B" w:rsidRPr="00702FBF" w:rsidRDefault="008950C9" w:rsidP="001E134E">
      <w:pPr>
        <w:tabs>
          <w:tab w:val="left" w:pos="2160"/>
        </w:tabs>
        <w:spacing w:line="288" w:lineRule="auto"/>
        <w:ind w:left="90"/>
        <w:rPr>
          <w:rFonts w:ascii="Arial" w:hAnsi="Arial"/>
          <w:b/>
          <w:sz w:val="22"/>
          <w:szCs w:val="22"/>
        </w:rPr>
      </w:pPr>
      <w:r w:rsidRPr="00702FBF">
        <w:rPr>
          <w:rFonts w:ascii="Arial" w:hAnsi="Arial"/>
          <w:b/>
          <w:sz w:val="22"/>
          <w:szCs w:val="22"/>
        </w:rPr>
        <w:t>KINTO</w:t>
      </w:r>
      <w:r w:rsidR="00F90990" w:rsidRPr="00702FBF">
        <w:rPr>
          <w:rFonts w:ascii="Arial" w:hAnsi="Arial"/>
          <w:b/>
          <w:sz w:val="22"/>
          <w:szCs w:val="22"/>
        </w:rPr>
        <w:tab/>
      </w:r>
    </w:p>
    <w:p w14:paraId="43D5BC6F" w14:textId="3465A4C6" w:rsidR="00724CCD" w:rsidRPr="00702FBF" w:rsidRDefault="008950C9" w:rsidP="001E134E">
      <w:pPr>
        <w:tabs>
          <w:tab w:val="left" w:pos="2160"/>
        </w:tabs>
        <w:spacing w:line="288" w:lineRule="auto"/>
        <w:ind w:left="9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Brand Film Supers </w:t>
      </w:r>
    </w:p>
    <w:p w14:paraId="74F189EC" w14:textId="3A6EFC79" w:rsidR="00B40A11" w:rsidRDefault="00B40A11" w:rsidP="00F0643A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</w:p>
    <w:p w14:paraId="4ED87ECE" w14:textId="77777777" w:rsidR="00ED7633" w:rsidRDefault="00ED7633" w:rsidP="00F0643A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</w:p>
    <w:p w14:paraId="056B36BA" w14:textId="25689A95" w:rsidR="00B40A11" w:rsidRPr="00702FBF" w:rsidRDefault="00702FBF" w:rsidP="00F0643A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  <w:u w:val="single"/>
        </w:rPr>
      </w:pPr>
      <w:r w:rsidRPr="00702FBF">
        <w:rPr>
          <w:rFonts w:ascii="Arial" w:hAnsi="Arial"/>
          <w:sz w:val="20"/>
          <w:szCs w:val="20"/>
          <w:u w:val="single"/>
        </w:rPr>
        <w:t xml:space="preserve">Brand Film </w:t>
      </w:r>
      <w:r w:rsidR="00B40A11" w:rsidRPr="00702FBF">
        <w:rPr>
          <w:rFonts w:ascii="Arial" w:hAnsi="Arial"/>
          <w:sz w:val="20"/>
          <w:szCs w:val="20"/>
          <w:u w:val="single"/>
        </w:rPr>
        <w:t>Supers:</w:t>
      </w:r>
    </w:p>
    <w:p w14:paraId="22F48CEC" w14:textId="26B98620" w:rsidR="00B40A11" w:rsidRDefault="00B40A11" w:rsidP="00F0643A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OUR WORLD IS CHANGING</w:t>
      </w:r>
    </w:p>
    <w:p w14:paraId="365B46A7" w14:textId="3D16D37A" w:rsidR="00B40A11" w:rsidRDefault="00B40A11" w:rsidP="00F0643A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SO ARE OUR MOBILITY NEEDS</w:t>
      </w:r>
    </w:p>
    <w:p w14:paraId="2FBBBFDF" w14:textId="2BF99EE0" w:rsidR="00B40A11" w:rsidRDefault="00B40A11" w:rsidP="00F0643A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LET’S GO SIMPLE</w:t>
      </w:r>
    </w:p>
    <w:p w14:paraId="2250D410" w14:textId="042311C0" w:rsidR="00B40A11" w:rsidRDefault="00B40A11" w:rsidP="00F0643A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LET’S GO SEAMLESS</w:t>
      </w:r>
    </w:p>
    <w:p w14:paraId="506CA6D3" w14:textId="1F70C8B2" w:rsidR="00B40A11" w:rsidRDefault="00B40A11" w:rsidP="00F0643A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LET’S GO SUSTAINABLE</w:t>
      </w:r>
    </w:p>
    <w:p w14:paraId="44D02669" w14:textId="20972B62" w:rsidR="00B40A11" w:rsidRDefault="00B40A11" w:rsidP="00F0643A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LET’S GO WHENEVER</w:t>
      </w:r>
    </w:p>
    <w:p w14:paraId="4BC583B2" w14:textId="2D233448" w:rsidR="00B40A11" w:rsidRPr="00F0643A" w:rsidRDefault="00B40A11" w:rsidP="00B40A11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LET’S GO WHEREVER</w:t>
      </w:r>
    </w:p>
    <w:p w14:paraId="62680646" w14:textId="4958E35C" w:rsidR="00B40A11" w:rsidRDefault="00B40A11" w:rsidP="00F0643A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FOR EVERYONE</w:t>
      </w:r>
    </w:p>
    <w:p w14:paraId="7217129E" w14:textId="5404DE0D" w:rsidR="00B40A11" w:rsidRDefault="00B40A11" w:rsidP="00F0643A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LET’S GO WITH KINTO</w:t>
      </w:r>
    </w:p>
    <w:p w14:paraId="59C785D1" w14:textId="23D709C8" w:rsidR="00B40A11" w:rsidRDefault="00B40A11" w:rsidP="00F0643A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MOBILITY ON YOUR SMARTPHONE</w:t>
      </w:r>
    </w:p>
    <w:p w14:paraId="0B9EF688" w14:textId="6CD8ED54" w:rsidR="00B40A11" w:rsidRDefault="00B40A11" w:rsidP="00F0643A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YOUR ONE-STOP-SHOP FOR MOBILITY SERVICES</w:t>
      </w:r>
    </w:p>
    <w:p w14:paraId="5915B363" w14:textId="4FD61104" w:rsidR="00FF530D" w:rsidRPr="00FF530D" w:rsidRDefault="00FF530D" w:rsidP="00F0643A">
      <w:pPr>
        <w:tabs>
          <w:tab w:val="left" w:pos="2160"/>
        </w:tabs>
        <w:spacing w:line="288" w:lineRule="auto"/>
        <w:ind w:left="90"/>
        <w:rPr>
          <w:rFonts w:ascii="Arial" w:hAnsi="Arial"/>
          <w:i/>
          <w:iCs/>
          <w:sz w:val="20"/>
          <w:szCs w:val="20"/>
        </w:rPr>
      </w:pPr>
      <w:r w:rsidRPr="00FF530D">
        <w:rPr>
          <w:rFonts w:ascii="Arial" w:hAnsi="Arial"/>
          <w:i/>
          <w:iCs/>
          <w:sz w:val="20"/>
          <w:szCs w:val="20"/>
        </w:rPr>
        <w:t>(KINTO FLEX, KINTO ONE, KINTO RIDE, KINTO SHARE, KINTO JOIN, KINTO GO)</w:t>
      </w:r>
    </w:p>
    <w:p w14:paraId="6F2D275C" w14:textId="0B1B79C9" w:rsidR="00B40A11" w:rsidRDefault="00B40A11" w:rsidP="00F0643A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TAILORED TO SUIT EVERYONE</w:t>
      </w:r>
    </w:p>
    <w:p w14:paraId="381BCFBD" w14:textId="23D88357" w:rsidR="00B40A11" w:rsidRDefault="00B40A11" w:rsidP="00F0643A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INCLUDING YOU</w:t>
      </w:r>
    </w:p>
    <w:p w14:paraId="4E3DC908" w14:textId="705398A4" w:rsidR="00B40A11" w:rsidRDefault="00B40A11" w:rsidP="00B40A11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INDIVIDUAL INCLUSIVE MOBILITY SOLUTIONS YOU CAN RELY ON</w:t>
      </w:r>
    </w:p>
    <w:p w14:paraId="5213B886" w14:textId="1C2DD0FE" w:rsidR="00B40A11" w:rsidRDefault="00FF530D" w:rsidP="00B40A11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AN EASY WAY TO GET FROM A TO B</w:t>
      </w:r>
    </w:p>
    <w:p w14:paraId="24B76835" w14:textId="6623929A" w:rsidR="00FF530D" w:rsidRDefault="00FF530D" w:rsidP="00B40A11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WITH A POSITIVE EFFECT ON THE ENVIRONMENT AND ON YOU</w:t>
      </w:r>
    </w:p>
    <w:p w14:paraId="7DBC18F9" w14:textId="304EF340" w:rsidR="00FF530D" w:rsidRDefault="00FF530D" w:rsidP="00B40A11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CHOOSE BETWEEN DIFFERENT MODES OF TRANSPORT AND PAYMENT</w:t>
      </w:r>
    </w:p>
    <w:p w14:paraId="21359079" w14:textId="28A141BE" w:rsidR="00FF530D" w:rsidRDefault="00FF530D" w:rsidP="00FF530D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FROM CAR SHARING</w:t>
      </w:r>
    </w:p>
    <w:p w14:paraId="4D63F136" w14:textId="7F626A71" w:rsidR="00FF530D" w:rsidRDefault="00FF530D" w:rsidP="00FF530D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CORPORATE CARPOOLING</w:t>
      </w:r>
    </w:p>
    <w:p w14:paraId="7D9A6DA7" w14:textId="48DBF557" w:rsidR="00FF530D" w:rsidRDefault="00FF530D" w:rsidP="00FF530D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TO </w:t>
      </w:r>
      <w:proofErr w:type="gramStart"/>
      <w:r>
        <w:rPr>
          <w:rFonts w:ascii="Arial" w:hAnsi="Arial"/>
          <w:sz w:val="20"/>
          <w:szCs w:val="20"/>
        </w:rPr>
        <w:t>FULL SERVICE</w:t>
      </w:r>
      <w:proofErr w:type="gramEnd"/>
      <w:r>
        <w:rPr>
          <w:rFonts w:ascii="Arial" w:hAnsi="Arial"/>
          <w:sz w:val="20"/>
          <w:szCs w:val="20"/>
        </w:rPr>
        <w:t xml:space="preserve"> LEASING</w:t>
      </w:r>
    </w:p>
    <w:p w14:paraId="395FE126" w14:textId="01D501A1" w:rsidR="000D3B18" w:rsidRPr="000D3B18" w:rsidRDefault="000D3B18" w:rsidP="00FF530D">
      <w:pPr>
        <w:tabs>
          <w:tab w:val="left" w:pos="2160"/>
        </w:tabs>
        <w:spacing w:line="288" w:lineRule="auto"/>
        <w:ind w:left="90"/>
        <w:rPr>
          <w:rFonts w:ascii="Arial" w:hAnsi="Arial"/>
          <w:i/>
          <w:iCs/>
          <w:sz w:val="20"/>
          <w:szCs w:val="20"/>
        </w:rPr>
      </w:pPr>
      <w:r w:rsidRPr="000D3B18">
        <w:rPr>
          <w:rFonts w:ascii="Arial" w:hAnsi="Arial"/>
          <w:i/>
          <w:iCs/>
          <w:sz w:val="20"/>
          <w:szCs w:val="20"/>
        </w:rPr>
        <w:t>(BREAKDOWN ASSISTANCE, TYRES, MAINTENANCE, WEAR &amp; TEAR, INSURANCE)</w:t>
      </w:r>
    </w:p>
    <w:p w14:paraId="4C6C7D3D" w14:textId="47555162" w:rsidR="00FF530D" w:rsidRDefault="00FF530D" w:rsidP="00FF530D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MULTI-MOBILITY INCLUDING PUBLIC TRANSPORT</w:t>
      </w:r>
    </w:p>
    <w:p w14:paraId="2F1FE7FB" w14:textId="3D29842A" w:rsidR="00FF530D" w:rsidRDefault="00FF530D" w:rsidP="00FF530D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OR FLEXIBLE CAR SUBSCRIPTION</w:t>
      </w:r>
    </w:p>
    <w:p w14:paraId="7CC003D0" w14:textId="6A0ADC90" w:rsidR="00FF530D" w:rsidRDefault="00FF530D" w:rsidP="00FF530D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JUST ONE CLICK AWAY</w:t>
      </w:r>
    </w:p>
    <w:p w14:paraId="3DBC7B32" w14:textId="24C32115" w:rsidR="00FF530D" w:rsidRDefault="00FF530D" w:rsidP="00FF530D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LET’S GO WITH KINTO</w:t>
      </w:r>
    </w:p>
    <w:p w14:paraId="1265CE12" w14:textId="0606227C" w:rsidR="000D3B18" w:rsidRPr="00F0643A" w:rsidRDefault="000D3B18" w:rsidP="000A6C72">
      <w:pPr>
        <w:tabs>
          <w:tab w:val="left" w:pos="2160"/>
        </w:tabs>
        <w:spacing w:line="288" w:lineRule="auto"/>
        <w:ind w:left="90"/>
        <w:rPr>
          <w:rFonts w:ascii="Arial" w:hAnsi="Arial"/>
          <w:sz w:val="20"/>
          <w:szCs w:val="20"/>
        </w:rPr>
      </w:pPr>
    </w:p>
    <w:sectPr w:rsidR="000D3B18" w:rsidRPr="00F0643A" w:rsidSect="00E3294B">
      <w:footerReference w:type="default" r:id="rId8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FACAD" w14:textId="77777777" w:rsidR="00353E99" w:rsidRDefault="00353E99" w:rsidP="001F08D3">
      <w:r>
        <w:separator/>
      </w:r>
    </w:p>
  </w:endnote>
  <w:endnote w:type="continuationSeparator" w:id="0">
    <w:p w14:paraId="55EE36FD" w14:textId="77777777" w:rsidR="00353E99" w:rsidRDefault="00353E99" w:rsidP="001F0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rade Gothic LT">
    <w:altName w:val="Times New Roman"/>
    <w:panose1 w:val="00000500000000000000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B4B7A" w14:textId="7DAF594A" w:rsidR="00EB504B" w:rsidRPr="00117F90" w:rsidRDefault="00EB504B" w:rsidP="00117F90">
    <w:pPr>
      <w:pStyle w:val="Fuzeile"/>
      <w:spacing w:line="360" w:lineRule="auto"/>
      <w:rPr>
        <w:rFonts w:ascii="Arial" w:hAnsi="Arial" w:cs="Arial"/>
        <w:b/>
        <w:sz w:val="14"/>
        <w:szCs w:val="14"/>
      </w:rPr>
    </w:pPr>
    <w:r>
      <w:rPr>
        <w:rFonts w:ascii="Arial" w:hAnsi="Arial" w:cs="Arial"/>
        <w:b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99531" w14:textId="77777777" w:rsidR="00353E99" w:rsidRDefault="00353E99" w:rsidP="001F08D3">
      <w:r>
        <w:separator/>
      </w:r>
    </w:p>
  </w:footnote>
  <w:footnote w:type="continuationSeparator" w:id="0">
    <w:p w14:paraId="6E958B71" w14:textId="77777777" w:rsidR="00353E99" w:rsidRDefault="00353E99" w:rsidP="001F08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C78F4"/>
    <w:multiLevelType w:val="hybridMultilevel"/>
    <w:tmpl w:val="D99EFA7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56537FF2"/>
    <w:multiLevelType w:val="hybridMultilevel"/>
    <w:tmpl w:val="8800EE2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DEF37DA"/>
    <w:multiLevelType w:val="hybridMultilevel"/>
    <w:tmpl w:val="D85CE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1B3EF2"/>
    <w:multiLevelType w:val="multilevel"/>
    <w:tmpl w:val="107CD3FA"/>
    <w:styleLink w:val="List0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rade Gothic LT" w:eastAsia="Trade Gothic LT" w:hAnsi="Trade Gothic LT" w:cs="Trade Gothic LT"/>
        <w:position w:val="0"/>
        <w:sz w:val="24"/>
        <w:szCs w:val="24"/>
      </w:rPr>
    </w:lvl>
    <w:lvl w:ilvl="1">
      <w:start w:val="1"/>
      <w:numFmt w:val="bullet"/>
      <w:lvlText w:val="•"/>
      <w:lvlJc w:val="left"/>
      <w:pPr>
        <w:tabs>
          <w:tab w:val="num" w:pos="1080"/>
        </w:tabs>
        <w:ind w:left="720" w:hanging="360"/>
      </w:pPr>
      <w:rPr>
        <w:rFonts w:ascii="Trade Gothic LT" w:eastAsia="Trade Gothic LT" w:hAnsi="Trade Gothic LT" w:cs="Trade Gothic LT"/>
        <w:position w:val="0"/>
        <w:sz w:val="24"/>
        <w:szCs w:val="24"/>
      </w:rPr>
    </w:lvl>
    <w:lvl w:ilvl="2">
      <w:start w:val="1"/>
      <w:numFmt w:val="bullet"/>
      <w:lvlText w:val="•"/>
      <w:lvlJc w:val="left"/>
      <w:pPr>
        <w:tabs>
          <w:tab w:val="num" w:pos="1800"/>
        </w:tabs>
        <w:ind w:left="1080" w:hanging="360"/>
      </w:pPr>
      <w:rPr>
        <w:rFonts w:ascii="Trade Gothic LT" w:eastAsia="Trade Gothic LT" w:hAnsi="Trade Gothic LT" w:cs="Trade Gothic LT"/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520"/>
        </w:tabs>
        <w:ind w:left="1440" w:hanging="360"/>
      </w:pPr>
      <w:rPr>
        <w:rFonts w:ascii="Trade Gothic LT" w:eastAsia="Trade Gothic LT" w:hAnsi="Trade Gothic LT" w:cs="Trade Gothic LT"/>
        <w:position w:val="0"/>
        <w:sz w:val="24"/>
        <w:szCs w:val="24"/>
      </w:rPr>
    </w:lvl>
    <w:lvl w:ilvl="4">
      <w:start w:val="1"/>
      <w:numFmt w:val="bullet"/>
      <w:lvlText w:val="•"/>
      <w:lvlJc w:val="left"/>
      <w:pPr>
        <w:tabs>
          <w:tab w:val="num" w:pos="3240"/>
        </w:tabs>
        <w:ind w:left="1800" w:hanging="360"/>
      </w:pPr>
      <w:rPr>
        <w:rFonts w:ascii="Trade Gothic LT" w:eastAsia="Trade Gothic LT" w:hAnsi="Trade Gothic LT" w:cs="Trade Gothic LT"/>
        <w:position w:val="0"/>
        <w:sz w:val="24"/>
        <w:szCs w:val="24"/>
      </w:rPr>
    </w:lvl>
    <w:lvl w:ilvl="5">
      <w:start w:val="1"/>
      <w:numFmt w:val="bullet"/>
      <w:lvlText w:val="•"/>
      <w:lvlJc w:val="left"/>
      <w:pPr>
        <w:tabs>
          <w:tab w:val="num" w:pos="3960"/>
        </w:tabs>
        <w:ind w:left="2160" w:hanging="360"/>
      </w:pPr>
      <w:rPr>
        <w:rFonts w:ascii="Trade Gothic LT" w:eastAsia="Trade Gothic LT" w:hAnsi="Trade Gothic LT" w:cs="Trade Gothic LT"/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4680"/>
        </w:tabs>
        <w:ind w:left="2520" w:hanging="360"/>
      </w:pPr>
      <w:rPr>
        <w:rFonts w:ascii="Trade Gothic LT" w:eastAsia="Trade Gothic LT" w:hAnsi="Trade Gothic LT" w:cs="Trade Gothic LT"/>
        <w:position w:val="0"/>
        <w:sz w:val="24"/>
        <w:szCs w:val="24"/>
      </w:rPr>
    </w:lvl>
    <w:lvl w:ilvl="7">
      <w:start w:val="1"/>
      <w:numFmt w:val="bullet"/>
      <w:lvlText w:val="•"/>
      <w:lvlJc w:val="left"/>
      <w:pPr>
        <w:tabs>
          <w:tab w:val="num" w:pos="5400"/>
        </w:tabs>
        <w:ind w:left="2880" w:hanging="360"/>
      </w:pPr>
      <w:rPr>
        <w:rFonts w:ascii="Trade Gothic LT" w:eastAsia="Trade Gothic LT" w:hAnsi="Trade Gothic LT" w:cs="Trade Gothic LT"/>
        <w:position w:val="0"/>
        <w:sz w:val="24"/>
        <w:szCs w:val="24"/>
      </w:rPr>
    </w:lvl>
    <w:lvl w:ilvl="8">
      <w:start w:val="1"/>
      <w:numFmt w:val="bullet"/>
      <w:lvlText w:val="•"/>
      <w:lvlJc w:val="left"/>
      <w:pPr>
        <w:tabs>
          <w:tab w:val="num" w:pos="6120"/>
        </w:tabs>
        <w:ind w:left="3240" w:hanging="360"/>
      </w:pPr>
      <w:rPr>
        <w:rFonts w:ascii="Trade Gothic LT" w:eastAsia="Trade Gothic LT" w:hAnsi="Trade Gothic LT" w:cs="Trade Gothic LT"/>
        <w:position w:val="0"/>
        <w:sz w:val="24"/>
        <w:szCs w:val="24"/>
      </w:rPr>
    </w:lvl>
  </w:abstractNum>
  <w:num w:numId="1" w16cid:durableId="1866676024">
    <w:abstractNumId w:val="1"/>
  </w:num>
  <w:num w:numId="2" w16cid:durableId="1702438282">
    <w:abstractNumId w:val="3"/>
  </w:num>
  <w:num w:numId="3" w16cid:durableId="773289831">
    <w:abstractNumId w:val="0"/>
  </w:num>
  <w:num w:numId="4" w16cid:durableId="7018317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29B"/>
    <w:rsid w:val="0001099B"/>
    <w:rsid w:val="00015F32"/>
    <w:rsid w:val="00045BCF"/>
    <w:rsid w:val="000A6C72"/>
    <w:rsid w:val="000D3B18"/>
    <w:rsid w:val="000F5B4F"/>
    <w:rsid w:val="00117F90"/>
    <w:rsid w:val="001360E5"/>
    <w:rsid w:val="001C5667"/>
    <w:rsid w:val="001C58C6"/>
    <w:rsid w:val="001E134E"/>
    <w:rsid w:val="001F08D3"/>
    <w:rsid w:val="00256C4C"/>
    <w:rsid w:val="00291A9B"/>
    <w:rsid w:val="00353E99"/>
    <w:rsid w:val="003875A9"/>
    <w:rsid w:val="003C211C"/>
    <w:rsid w:val="003D005A"/>
    <w:rsid w:val="003E0170"/>
    <w:rsid w:val="0042324D"/>
    <w:rsid w:val="004324FE"/>
    <w:rsid w:val="004B3C4B"/>
    <w:rsid w:val="00523D35"/>
    <w:rsid w:val="005B061D"/>
    <w:rsid w:val="005F3F62"/>
    <w:rsid w:val="0061386E"/>
    <w:rsid w:val="006430CA"/>
    <w:rsid w:val="006D392D"/>
    <w:rsid w:val="006E4DB0"/>
    <w:rsid w:val="006F2DDC"/>
    <w:rsid w:val="00702FBF"/>
    <w:rsid w:val="00724CCD"/>
    <w:rsid w:val="0073213C"/>
    <w:rsid w:val="00736074"/>
    <w:rsid w:val="00742801"/>
    <w:rsid w:val="007C4A10"/>
    <w:rsid w:val="008836A6"/>
    <w:rsid w:val="008950C9"/>
    <w:rsid w:val="008C1816"/>
    <w:rsid w:val="008D2476"/>
    <w:rsid w:val="00904DCC"/>
    <w:rsid w:val="00915DB8"/>
    <w:rsid w:val="00934CCE"/>
    <w:rsid w:val="009A1BEE"/>
    <w:rsid w:val="009A5A3C"/>
    <w:rsid w:val="009C093D"/>
    <w:rsid w:val="009F1A5E"/>
    <w:rsid w:val="00A0029B"/>
    <w:rsid w:val="00AD2921"/>
    <w:rsid w:val="00B10493"/>
    <w:rsid w:val="00B113E8"/>
    <w:rsid w:val="00B40A11"/>
    <w:rsid w:val="00BB17AC"/>
    <w:rsid w:val="00C91A63"/>
    <w:rsid w:val="00CA0B54"/>
    <w:rsid w:val="00CD4564"/>
    <w:rsid w:val="00CD4FD6"/>
    <w:rsid w:val="00D165FE"/>
    <w:rsid w:val="00D928D3"/>
    <w:rsid w:val="00DC7D08"/>
    <w:rsid w:val="00E01EFA"/>
    <w:rsid w:val="00E2615E"/>
    <w:rsid w:val="00E3294B"/>
    <w:rsid w:val="00E51459"/>
    <w:rsid w:val="00EB504B"/>
    <w:rsid w:val="00ED7633"/>
    <w:rsid w:val="00F011BA"/>
    <w:rsid w:val="00F04958"/>
    <w:rsid w:val="00F0643A"/>
    <w:rsid w:val="00F363B1"/>
    <w:rsid w:val="00F6417B"/>
    <w:rsid w:val="00F90990"/>
    <w:rsid w:val="00FC476A"/>
    <w:rsid w:val="00FF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7071D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08D3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08D3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1F08D3"/>
    <w:pPr>
      <w:tabs>
        <w:tab w:val="center" w:pos="4320"/>
        <w:tab w:val="right" w:pos="864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F08D3"/>
  </w:style>
  <w:style w:type="paragraph" w:styleId="Fuzeile">
    <w:name w:val="footer"/>
    <w:basedOn w:val="Standard"/>
    <w:link w:val="FuzeileZchn"/>
    <w:uiPriority w:val="99"/>
    <w:unhideWhenUsed/>
    <w:rsid w:val="001F08D3"/>
    <w:pPr>
      <w:tabs>
        <w:tab w:val="center" w:pos="4320"/>
        <w:tab w:val="right" w:pos="864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F08D3"/>
  </w:style>
  <w:style w:type="paragraph" w:styleId="Listenabsatz">
    <w:name w:val="List Paragraph"/>
    <w:basedOn w:val="Standard"/>
    <w:uiPriority w:val="34"/>
    <w:qFormat/>
    <w:rsid w:val="001E134E"/>
    <w:pPr>
      <w:ind w:left="720"/>
      <w:contextualSpacing/>
    </w:pPr>
  </w:style>
  <w:style w:type="numbering" w:customStyle="1" w:styleId="List0">
    <w:name w:val="List 0"/>
    <w:basedOn w:val="KeineListe"/>
    <w:rsid w:val="003D005A"/>
    <w:pPr>
      <w:numPr>
        <w:numId w:val="2"/>
      </w:numPr>
    </w:pPr>
  </w:style>
  <w:style w:type="character" w:styleId="Hyperlink">
    <w:name w:val="Hyperlink"/>
    <w:basedOn w:val="Absatz-Standardschriftart"/>
    <w:uiPriority w:val="99"/>
    <w:unhideWhenUsed/>
    <w:rsid w:val="00015F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4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yvonne.baumann/Downloads/The&amp;Partnership+Copy+Deck+N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0243FE-253A-E84C-8243-D92FC421F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The&amp;Partnership+Copy+Deck+NY.dotx</Template>
  <TotalTime>0</TotalTime>
  <Pages>1</Pages>
  <Words>114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The&amp;Partnership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Baumann</dc:creator>
  <cp:keywords/>
  <dc:description/>
  <cp:lastModifiedBy>Melanie Fricke</cp:lastModifiedBy>
  <cp:revision>2</cp:revision>
  <cp:lastPrinted>2015-06-18T21:21:00Z</cp:lastPrinted>
  <dcterms:created xsi:type="dcterms:W3CDTF">2022-04-14T14:52:00Z</dcterms:created>
  <dcterms:modified xsi:type="dcterms:W3CDTF">2022-04-14T14:52:00Z</dcterms:modified>
</cp:coreProperties>
</file>